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E1" w:rsidRDefault="00590EE1" w:rsidP="002A21A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590EE1" w:rsidRDefault="00590EE1" w:rsidP="002A21A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 постановлению администрации </w:t>
      </w:r>
    </w:p>
    <w:p w:rsidR="00590EE1" w:rsidRDefault="00590EE1" w:rsidP="002A21A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Шатковского муниципального района</w:t>
      </w:r>
    </w:p>
    <w:p w:rsidR="00590EE1" w:rsidRDefault="00590EE1" w:rsidP="002A21A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Нижегородской области</w:t>
      </w:r>
    </w:p>
    <w:p w:rsidR="00590EE1" w:rsidRDefault="00590EE1" w:rsidP="002A21A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90EE1" w:rsidRPr="002A21AA" w:rsidRDefault="00590EE1" w:rsidP="002A21A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90EE1" w:rsidRPr="00367CA1" w:rsidRDefault="00590EE1" w:rsidP="00367CA1">
      <w:pPr>
        <w:jc w:val="center"/>
        <w:rPr>
          <w:rFonts w:ascii="Times New Roman" w:hAnsi="Times New Roman"/>
          <w:b/>
          <w:sz w:val="28"/>
          <w:szCs w:val="28"/>
        </w:rPr>
      </w:pPr>
      <w:r w:rsidRPr="00367CA1">
        <w:rPr>
          <w:rFonts w:ascii="Times New Roman" w:hAnsi="Times New Roman"/>
          <w:b/>
          <w:sz w:val="28"/>
          <w:szCs w:val="28"/>
        </w:rPr>
        <w:t>ИНФОРМАЦИЯ</w:t>
      </w:r>
    </w:p>
    <w:p w:rsidR="00590EE1" w:rsidRDefault="00590EE1" w:rsidP="00367CA1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367CA1">
        <w:rPr>
          <w:rFonts w:ascii="Times New Roman" w:hAnsi="Times New Roman"/>
          <w:b/>
          <w:sz w:val="28"/>
          <w:szCs w:val="28"/>
        </w:rPr>
        <w:t xml:space="preserve"> выполнении  мероприятий по благоустройству и санитарной очистке территории муниципального образования </w:t>
      </w:r>
    </w:p>
    <w:p w:rsidR="00590EE1" w:rsidRPr="00367CA1" w:rsidRDefault="00590EE1" w:rsidP="00367CA1">
      <w:pPr>
        <w:spacing w:before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Шатковского района _________________________</w:t>
      </w:r>
    </w:p>
    <w:p w:rsidR="00590EE1" w:rsidRPr="00C729AA" w:rsidRDefault="00590EE1" w:rsidP="008254D3">
      <w:pPr>
        <w:rPr>
          <w:rFonts w:ascii="Times New Roman" w:hAnsi="Times New Roman"/>
          <w:sz w:val="18"/>
          <w:szCs w:val="18"/>
        </w:rPr>
      </w:pPr>
      <w:r w:rsidRPr="00367CA1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</w:t>
      </w:r>
      <w:r w:rsidRPr="00367CA1">
        <w:rPr>
          <w:rFonts w:ascii="Times New Roman" w:hAnsi="Times New Roman"/>
          <w:sz w:val="18"/>
          <w:szCs w:val="18"/>
        </w:rPr>
        <w:t xml:space="preserve">      (наименование)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261"/>
        <w:gridCol w:w="992"/>
        <w:gridCol w:w="1559"/>
        <w:gridCol w:w="1134"/>
        <w:gridCol w:w="1112"/>
        <w:gridCol w:w="22"/>
        <w:gridCol w:w="1134"/>
        <w:gridCol w:w="1134"/>
      </w:tblGrid>
      <w:tr w:rsidR="00590EE1" w:rsidRPr="00CE7795" w:rsidTr="00CE7795">
        <w:trPr>
          <w:trHeight w:val="341"/>
        </w:trPr>
        <w:tc>
          <w:tcPr>
            <w:tcW w:w="567" w:type="dxa"/>
            <w:vMerge w:val="restart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vMerge w:val="restart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изм.</w:t>
            </w: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Планируемый объем работ по благоустройству и санитарной очистки территории в текущем году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Выполненный объем работ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Выполнения (гр .7/4 х 100)</w:t>
            </w:r>
          </w:p>
        </w:tc>
      </w:tr>
      <w:tr w:rsidR="00590EE1" w:rsidRPr="00CE7795" w:rsidTr="00CE7795">
        <w:trPr>
          <w:trHeight w:val="2880"/>
        </w:trPr>
        <w:tc>
          <w:tcPr>
            <w:tcW w:w="567" w:type="dxa"/>
            <w:vMerge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с5 апреля по 15 апреля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с 16 апреля по 15 мая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795">
              <w:rPr>
                <w:rFonts w:ascii="Times New Roman" w:hAnsi="Times New Roman"/>
                <w:sz w:val="24"/>
                <w:szCs w:val="24"/>
              </w:rPr>
              <w:t>Всего за период месячника</w:t>
            </w:r>
          </w:p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Вывезено мусора, в том числе: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куб. м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вывезено мусора с кладбищ и мемориалов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куб. м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Отремонтировано асфальтобетонного покрытия (ямочный ремонт)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Отремонтировано тротуаров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 xml:space="preserve">Отремонтировано детских площадок 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Отремонтировано спортивных площадок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 xml:space="preserve">Ликвидировано несанкционированных свалок мусора 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ед/куб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 xml:space="preserve">Спилено аварийных и </w:t>
            </w: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сухих деревьев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Отремонтировано контейнерных площадок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Оборудовано вновь контейнерных площадок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Установлено контейнеров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Заменено контейнеров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 xml:space="preserve">Установлено урн 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 xml:space="preserve">Посажено деревьев 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Очищено газонов от мусора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кв. м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Отремонтировано (восстановлено)памятников и мемориалов</w:t>
            </w:r>
            <w:r w:rsidRPr="00CE7795">
              <w:rPr>
                <w:rFonts w:ascii="Times New Roman" w:hAnsi="Times New Roman"/>
                <w:sz w:val="36"/>
                <w:szCs w:val="36"/>
                <w:vertAlign w:val="superscript"/>
              </w:rPr>
              <w:t>*</w:t>
            </w:r>
            <w:r w:rsidRPr="00CE7795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Количество человек, принимавших участие в месячнике по благоустройству (стр.17 +стр.18),в том числе: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Количество работников сферы ЖКХ</w:t>
            </w: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Количество привлеченного населения, в том числе рабочих, служащих, студентов, школьников.</w:t>
            </w: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 xml:space="preserve">Количество техники, задействованной в </w:t>
            </w: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месячнике по благоустройству (стр. 20 + стр.21),в том числе:</w:t>
            </w: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Количество техники, имеющейся в фактическом наличии у служб ЖКХ</w:t>
            </w: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0EE1" w:rsidRPr="00CE7795" w:rsidTr="00CE7795">
        <w:tc>
          <w:tcPr>
            <w:tcW w:w="567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 xml:space="preserve">Колличество привлеченной техники </w:t>
            </w:r>
          </w:p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79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0EE1" w:rsidRPr="00CE7795" w:rsidRDefault="00590EE1" w:rsidP="00CE77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0EE1" w:rsidRDefault="00590EE1" w:rsidP="00F37F11">
      <w:pPr>
        <w:rPr>
          <w:rFonts w:ascii="Times New Roman" w:hAnsi="Times New Roman"/>
          <w:sz w:val="28"/>
          <w:szCs w:val="28"/>
        </w:rPr>
      </w:pPr>
    </w:p>
    <w:p w:rsidR="00590EE1" w:rsidRPr="00C729AA" w:rsidRDefault="00590EE1" w:rsidP="00F37F11">
      <w:pPr>
        <w:rPr>
          <w:rFonts w:ascii="Times New Roman" w:hAnsi="Times New Roman"/>
          <w:sz w:val="24"/>
          <w:szCs w:val="24"/>
        </w:rPr>
      </w:pPr>
      <w:r w:rsidRPr="00C729AA">
        <w:rPr>
          <w:rFonts w:ascii="Times New Roman" w:hAnsi="Times New Roman"/>
          <w:sz w:val="24"/>
          <w:szCs w:val="24"/>
          <w:vertAlign w:val="superscript"/>
        </w:rPr>
        <w:t xml:space="preserve">*- </w:t>
      </w:r>
      <w:r w:rsidRPr="00C729AA">
        <w:rPr>
          <w:rFonts w:ascii="Times New Roman" w:hAnsi="Times New Roman"/>
          <w:sz w:val="24"/>
          <w:szCs w:val="24"/>
        </w:rPr>
        <w:t xml:space="preserve">стр.15 приложения 2 &lt; = стр.7 приложения 1 </w:t>
      </w:r>
    </w:p>
    <w:p w:rsidR="00590EE1" w:rsidRPr="00C729AA" w:rsidRDefault="00590EE1" w:rsidP="00C729AA">
      <w:pPr>
        <w:ind w:hanging="567"/>
        <w:rPr>
          <w:rFonts w:ascii="Times New Roman" w:hAnsi="Times New Roman"/>
          <w:sz w:val="24"/>
          <w:szCs w:val="24"/>
        </w:rPr>
      </w:pPr>
      <w:r w:rsidRPr="00C729AA">
        <w:rPr>
          <w:rFonts w:ascii="Times New Roman" w:hAnsi="Times New Roman"/>
          <w:sz w:val="24"/>
          <w:szCs w:val="24"/>
        </w:rPr>
        <w:t>Примечание:</w:t>
      </w:r>
    </w:p>
    <w:p w:rsidR="00590EE1" w:rsidRPr="00C729AA" w:rsidRDefault="00590EE1" w:rsidP="00C729AA">
      <w:pPr>
        <w:ind w:hanging="567"/>
        <w:rPr>
          <w:rFonts w:ascii="Times New Roman" w:hAnsi="Times New Roman"/>
          <w:sz w:val="24"/>
          <w:szCs w:val="24"/>
        </w:rPr>
      </w:pPr>
      <w:r w:rsidRPr="00C729AA">
        <w:rPr>
          <w:rFonts w:ascii="Times New Roman" w:hAnsi="Times New Roman"/>
          <w:sz w:val="24"/>
          <w:szCs w:val="24"/>
        </w:rPr>
        <w:t>Приложить к заполняемой таблице поадресный перечень объектов по п.3,4,5,6.</w:t>
      </w:r>
    </w:p>
    <w:p w:rsidR="00590EE1" w:rsidRDefault="00590EE1" w:rsidP="00C729AA">
      <w:pPr>
        <w:ind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Подпись_______________ Ф.И.О._______________________</w:t>
      </w:r>
    </w:p>
    <w:p w:rsidR="00590EE1" w:rsidRDefault="00590EE1" w:rsidP="00C729AA">
      <w:pPr>
        <w:ind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Телефон _______________ </w:t>
      </w:r>
    </w:p>
    <w:p w:rsidR="00590EE1" w:rsidRDefault="00590EE1" w:rsidP="00C729AA">
      <w:pPr>
        <w:ind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«__» ___________20__г.».</w:t>
      </w:r>
    </w:p>
    <w:p w:rsidR="00590EE1" w:rsidRPr="00C729AA" w:rsidRDefault="00590EE1" w:rsidP="00C729AA">
      <w:pPr>
        <w:rPr>
          <w:rFonts w:ascii="Times New Roman" w:hAnsi="Times New Roman"/>
          <w:sz w:val="32"/>
          <w:szCs w:val="32"/>
        </w:rPr>
      </w:pPr>
    </w:p>
    <w:sectPr w:rsidR="00590EE1" w:rsidRPr="00C729AA" w:rsidSect="00D46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CA1"/>
    <w:rsid w:val="000260A3"/>
    <w:rsid w:val="00161571"/>
    <w:rsid w:val="00187DCD"/>
    <w:rsid w:val="00265F1A"/>
    <w:rsid w:val="002A21AA"/>
    <w:rsid w:val="003346D3"/>
    <w:rsid w:val="00367CA1"/>
    <w:rsid w:val="00493693"/>
    <w:rsid w:val="00590EE1"/>
    <w:rsid w:val="00595992"/>
    <w:rsid w:val="00680984"/>
    <w:rsid w:val="007877C1"/>
    <w:rsid w:val="008254D3"/>
    <w:rsid w:val="00852C34"/>
    <w:rsid w:val="008A5801"/>
    <w:rsid w:val="00913C85"/>
    <w:rsid w:val="00955E90"/>
    <w:rsid w:val="00A1137F"/>
    <w:rsid w:val="00AA1311"/>
    <w:rsid w:val="00AD222D"/>
    <w:rsid w:val="00B64DE1"/>
    <w:rsid w:val="00C729AA"/>
    <w:rsid w:val="00CE7795"/>
    <w:rsid w:val="00D4647F"/>
    <w:rsid w:val="00ED45E9"/>
    <w:rsid w:val="00F3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7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67CA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1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326</Words>
  <Characters>1861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belenkova</dc:creator>
  <cp:keywords/>
  <dc:description/>
  <cp:lastModifiedBy>odin</cp:lastModifiedBy>
  <cp:revision>2</cp:revision>
  <cp:lastPrinted>2017-03-14T09:06:00Z</cp:lastPrinted>
  <dcterms:created xsi:type="dcterms:W3CDTF">2017-03-16T11:42:00Z</dcterms:created>
  <dcterms:modified xsi:type="dcterms:W3CDTF">2017-03-16T11:42:00Z</dcterms:modified>
</cp:coreProperties>
</file>