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51" w:rsidRPr="001B522E" w:rsidRDefault="007C6A51" w:rsidP="001B522E">
      <w:pPr>
        <w:widowControl w:val="0"/>
        <w:suppressAutoHyphens/>
        <w:spacing w:after="0" w:line="240" w:lineRule="auto"/>
        <w:jc w:val="center"/>
        <w:rPr>
          <w:rFonts w:ascii="Times New Roma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1B522E">
        <w:rPr>
          <w:rFonts w:ascii="Times New Roman" w:hAnsi="Times New Roman" w:cs="Mangal"/>
          <w:kern w:val="1"/>
          <w:sz w:val="24"/>
          <w:szCs w:val="24"/>
          <w:lang w:eastAsia="hi-IN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4" o:title=""/>
          </v:shape>
        </w:pict>
      </w:r>
    </w:p>
    <w:p w:rsidR="007C6A51" w:rsidRPr="00B96978" w:rsidRDefault="007C6A51" w:rsidP="00B96978">
      <w:pPr>
        <w:keepNext/>
        <w:tabs>
          <w:tab w:val="num" w:pos="0"/>
        </w:tabs>
        <w:suppressAutoHyphens/>
        <w:spacing w:before="120" w:after="0" w:line="240" w:lineRule="auto"/>
        <w:ind w:left="432" w:hanging="432"/>
        <w:jc w:val="center"/>
        <w:outlineLvl w:val="0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B96978">
        <w:rPr>
          <w:rFonts w:ascii="Times New Roman" w:hAnsi="Times New Roman"/>
          <w:b/>
          <w:bCs/>
          <w:sz w:val="32"/>
          <w:szCs w:val="32"/>
          <w:lang w:eastAsia="ar-SA"/>
        </w:rPr>
        <w:t xml:space="preserve">  Земское собрание</w:t>
      </w:r>
    </w:p>
    <w:p w:rsidR="007C6A51" w:rsidRPr="00B96978" w:rsidRDefault="007C6A51" w:rsidP="00B96978">
      <w:pPr>
        <w:keepNext/>
        <w:tabs>
          <w:tab w:val="num" w:pos="0"/>
        </w:tabs>
        <w:suppressAutoHyphens/>
        <w:spacing w:before="120" w:after="0" w:line="240" w:lineRule="auto"/>
        <w:ind w:left="432" w:hanging="432"/>
        <w:jc w:val="center"/>
        <w:outlineLvl w:val="0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B96978">
        <w:rPr>
          <w:rFonts w:ascii="Times New Roman" w:hAnsi="Times New Roman"/>
          <w:b/>
          <w:bCs/>
          <w:sz w:val="32"/>
          <w:szCs w:val="32"/>
          <w:lang w:eastAsia="ar-SA"/>
        </w:rPr>
        <w:t xml:space="preserve">  Шатковского муниципального района </w:t>
      </w:r>
    </w:p>
    <w:p w:rsidR="007C6A51" w:rsidRPr="00B96978" w:rsidRDefault="007C6A51" w:rsidP="00B96978">
      <w:pPr>
        <w:keepNext/>
        <w:tabs>
          <w:tab w:val="num" w:pos="0"/>
        </w:tabs>
        <w:suppressAutoHyphens/>
        <w:spacing w:before="120" w:after="0" w:line="240" w:lineRule="auto"/>
        <w:ind w:left="432" w:hanging="432"/>
        <w:jc w:val="center"/>
        <w:outlineLvl w:val="0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B96978">
        <w:rPr>
          <w:rFonts w:ascii="Times New Roman" w:hAnsi="Times New Roman"/>
          <w:b/>
          <w:bCs/>
          <w:sz w:val="32"/>
          <w:szCs w:val="32"/>
          <w:lang w:eastAsia="ar-SA"/>
        </w:rPr>
        <w:t xml:space="preserve">  Нижегородской области</w:t>
      </w:r>
    </w:p>
    <w:p w:rsidR="007C6A51" w:rsidRPr="00B96978" w:rsidRDefault="007C6A51" w:rsidP="00B9697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7C6A51" w:rsidRPr="00B96978" w:rsidRDefault="007C6A51" w:rsidP="00B96978">
      <w:pPr>
        <w:keepNext/>
        <w:numPr>
          <w:ilvl w:val="1"/>
          <w:numId w:val="0"/>
        </w:numPr>
        <w:tabs>
          <w:tab w:val="num" w:pos="0"/>
        </w:tabs>
        <w:suppressAutoHyphens/>
        <w:spacing w:before="120" w:after="240" w:line="240" w:lineRule="auto"/>
        <w:ind w:left="576" w:hanging="576"/>
        <w:jc w:val="center"/>
        <w:outlineLvl w:val="1"/>
        <w:rPr>
          <w:rFonts w:ascii="Times New Roman" w:hAnsi="Times New Roman"/>
          <w:b/>
          <w:bCs/>
          <w:color w:val="000000"/>
          <w:spacing w:val="20"/>
          <w:sz w:val="36"/>
          <w:szCs w:val="36"/>
          <w:lang w:eastAsia="ar-SA"/>
        </w:rPr>
      </w:pPr>
      <w:r w:rsidRPr="00B96978">
        <w:rPr>
          <w:rFonts w:ascii="Times New Roman" w:hAnsi="Times New Roman"/>
          <w:b/>
          <w:bCs/>
          <w:color w:val="000000"/>
          <w:spacing w:val="20"/>
          <w:sz w:val="36"/>
          <w:szCs w:val="36"/>
          <w:lang w:eastAsia="ar-SA"/>
        </w:rPr>
        <w:t xml:space="preserve">    Р Е Ш Е Н И Е</w:t>
      </w:r>
      <w:r w:rsidRPr="00B96978">
        <w:rPr>
          <w:rFonts w:ascii="Times New Roman" w:hAnsi="Times New Roman"/>
          <w:b/>
          <w:bCs/>
          <w:color w:val="000000"/>
          <w:spacing w:val="20"/>
          <w:sz w:val="36"/>
          <w:szCs w:val="36"/>
          <w:lang w:eastAsia="ar-SA"/>
        </w:rPr>
        <w:tab/>
      </w:r>
    </w:p>
    <w:tbl>
      <w:tblPr>
        <w:tblW w:w="0" w:type="auto"/>
        <w:tblInd w:w="1008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240"/>
        <w:gridCol w:w="2700"/>
        <w:gridCol w:w="1785"/>
      </w:tblGrid>
      <w:tr w:rsidR="007C6A51" w:rsidRPr="00B96978" w:rsidTr="00B96978">
        <w:trPr>
          <w:cantSplit/>
          <w:trHeight w:val="368"/>
        </w:trPr>
        <w:tc>
          <w:tcPr>
            <w:tcW w:w="3240" w:type="dxa"/>
            <w:tcBorders>
              <w:bottom w:val="single" w:sz="2" w:space="0" w:color="000000"/>
            </w:tcBorders>
          </w:tcPr>
          <w:p w:rsidR="007C6A51" w:rsidRPr="00B96978" w:rsidRDefault="007C6A51" w:rsidP="00B9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0" w:name="%25252525252525D0%25252525252525A2%25252"/>
            <w:bookmarkEnd w:id="0"/>
          </w:p>
          <w:p w:rsidR="007C6A51" w:rsidRPr="00B96978" w:rsidRDefault="007C6A51" w:rsidP="00B9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</w:pPr>
            <w:r w:rsidRPr="00B96978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28 апреля 2017 года</w:t>
            </w:r>
          </w:p>
        </w:tc>
        <w:tc>
          <w:tcPr>
            <w:tcW w:w="2700" w:type="dxa"/>
          </w:tcPr>
          <w:p w:rsidR="007C6A51" w:rsidRPr="00B96978" w:rsidRDefault="007C6A51" w:rsidP="00B9697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</w:p>
          <w:p w:rsidR="007C6A51" w:rsidRPr="00B96978" w:rsidRDefault="007C6A51" w:rsidP="00B9697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B96978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№</w:t>
            </w:r>
          </w:p>
        </w:tc>
        <w:tc>
          <w:tcPr>
            <w:tcW w:w="1785" w:type="dxa"/>
            <w:tcBorders>
              <w:bottom w:val="single" w:sz="2" w:space="0" w:color="000000"/>
            </w:tcBorders>
          </w:tcPr>
          <w:p w:rsidR="007C6A51" w:rsidRPr="00B96978" w:rsidRDefault="007C6A51" w:rsidP="00B9697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</w:p>
          <w:p w:rsidR="007C6A51" w:rsidRPr="00615257" w:rsidRDefault="007C6A51" w:rsidP="00B9697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24-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VI</w:t>
            </w:r>
          </w:p>
        </w:tc>
      </w:tr>
    </w:tbl>
    <w:p w:rsidR="007C6A51" w:rsidRDefault="007C6A51" w:rsidP="00B96978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/>
        </w:rPr>
      </w:pPr>
    </w:p>
    <w:p w:rsidR="007C6A51" w:rsidRDefault="007C6A51" w:rsidP="00B96978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/>
        </w:rPr>
      </w:pPr>
      <w:r w:rsidRPr="00B96978">
        <w:rPr>
          <w:rFonts w:ascii="Times New Roman" w:hAnsi="Times New Roman"/>
          <w:b/>
          <w:sz w:val="26"/>
          <w:szCs w:val="26"/>
          <w:lang/>
        </w:rPr>
        <w:t xml:space="preserve">Об </w:t>
      </w:r>
      <w:r>
        <w:rPr>
          <w:rFonts w:ascii="Times New Roman" w:hAnsi="Times New Roman"/>
          <w:b/>
          <w:sz w:val="26"/>
          <w:szCs w:val="26"/>
          <w:lang/>
        </w:rPr>
        <w:t>избрании главы местного самоуправления</w:t>
      </w:r>
    </w:p>
    <w:p w:rsidR="007C6A51" w:rsidRPr="00B96978" w:rsidRDefault="007C6A51" w:rsidP="00B96978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/>
        </w:rPr>
      </w:pPr>
      <w:r>
        <w:rPr>
          <w:rFonts w:ascii="Times New Roman" w:hAnsi="Times New Roman"/>
          <w:b/>
          <w:sz w:val="26"/>
          <w:szCs w:val="26"/>
          <w:lang/>
        </w:rPr>
        <w:t xml:space="preserve"> Шатковского муниципального района Нижегородской области</w:t>
      </w:r>
    </w:p>
    <w:p w:rsidR="007C6A51" w:rsidRPr="00B96978" w:rsidRDefault="007C6A51" w:rsidP="00B96978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/>
        </w:rPr>
      </w:pPr>
    </w:p>
    <w:p w:rsidR="007C6A51" w:rsidRDefault="007C6A51" w:rsidP="00F05BBF">
      <w:pPr>
        <w:spacing w:after="0" w:line="240" w:lineRule="auto"/>
        <w:ind w:right="5656"/>
        <w:jc w:val="both"/>
        <w:rPr>
          <w:rFonts w:ascii="Times New Roman" w:hAnsi="Times New Roman"/>
          <w:sz w:val="28"/>
          <w:szCs w:val="28"/>
        </w:rPr>
      </w:pPr>
    </w:p>
    <w:p w:rsidR="007C6A51" w:rsidRPr="00D245FC" w:rsidRDefault="007C6A51" w:rsidP="00F05BB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245FC">
        <w:rPr>
          <w:rFonts w:ascii="Times New Roman" w:hAnsi="Times New Roman"/>
          <w:sz w:val="28"/>
          <w:szCs w:val="28"/>
        </w:rPr>
        <w:t xml:space="preserve">Руководствуясь  </w:t>
      </w:r>
      <w:r>
        <w:rPr>
          <w:rFonts w:ascii="Times New Roman" w:hAnsi="Times New Roman"/>
          <w:sz w:val="28"/>
          <w:szCs w:val="28"/>
        </w:rPr>
        <w:t>статьей 36</w:t>
      </w:r>
      <w:r w:rsidRPr="00D245FC">
        <w:rPr>
          <w:rFonts w:ascii="Times New Roman" w:hAnsi="Times New Roman"/>
          <w:sz w:val="28"/>
          <w:szCs w:val="28"/>
        </w:rPr>
        <w:t xml:space="preserve"> Федерального закона от 06.10.2003г.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 Уставом Шатковского муниципального района Нижегородской области, в соответствии с П</w:t>
      </w:r>
      <w:r w:rsidRPr="00192120">
        <w:rPr>
          <w:rFonts w:ascii="Times New Roman" w:hAnsi="Times New Roman"/>
          <w:sz w:val="28"/>
          <w:szCs w:val="28"/>
        </w:rPr>
        <w:t>орядк</w:t>
      </w:r>
      <w:r>
        <w:rPr>
          <w:rFonts w:ascii="Times New Roman" w:hAnsi="Times New Roman"/>
          <w:sz w:val="28"/>
          <w:szCs w:val="28"/>
        </w:rPr>
        <w:t>ом</w:t>
      </w:r>
      <w:r w:rsidRPr="00192120">
        <w:rPr>
          <w:rFonts w:ascii="Times New Roman" w:hAnsi="Times New Roman"/>
          <w:sz w:val="28"/>
          <w:szCs w:val="28"/>
        </w:rPr>
        <w:t xml:space="preserve"> проведения конкурса по отбору кандидатур на должность главы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Шатковского муниципального района Нижегородской области, утвержденным решением Земского собрания Шатковского муниципального района Нижегородской области от 25.11 2016 года №70-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7C6A51" w:rsidRPr="00B96978" w:rsidRDefault="007C6A51" w:rsidP="00B96978">
      <w:pPr>
        <w:suppressAutoHyphens/>
        <w:spacing w:after="0"/>
        <w:jc w:val="center"/>
        <w:rPr>
          <w:rFonts w:ascii="Times New Roman" w:hAnsi="Times New Roman"/>
          <w:b/>
          <w:sz w:val="26"/>
          <w:szCs w:val="26"/>
          <w:lang/>
        </w:rPr>
      </w:pPr>
      <w:r w:rsidRPr="00B96978">
        <w:rPr>
          <w:rFonts w:ascii="Times New Roman" w:hAnsi="Times New Roman"/>
          <w:b/>
          <w:sz w:val="26"/>
          <w:szCs w:val="26"/>
          <w:lang/>
        </w:rPr>
        <w:t>Земское собрание РЕШИЛО:</w:t>
      </w:r>
    </w:p>
    <w:p w:rsidR="007C6A51" w:rsidRDefault="007C6A51" w:rsidP="00F05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6A51" w:rsidRDefault="007C6A51" w:rsidP="00F05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Избрать с </w:t>
      </w:r>
      <w:r w:rsidRPr="00B9697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 w:rsidRPr="00B969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апреля 2017 года </w:t>
      </w:r>
      <w:r w:rsidRPr="00192120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ой</w:t>
      </w:r>
      <w:r w:rsidRPr="001921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 самоуправления Шатковского муниципального района Нижегородской области сроком на 5 лет  Межевова Максима Николаевича.</w:t>
      </w:r>
    </w:p>
    <w:p w:rsidR="007C6A51" w:rsidRDefault="007C6A51" w:rsidP="00F05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принятия. </w:t>
      </w:r>
    </w:p>
    <w:p w:rsidR="007C6A51" w:rsidRDefault="007C6A51" w:rsidP="00F05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245FC">
        <w:rPr>
          <w:rFonts w:ascii="Times New Roman" w:hAnsi="Times New Roman"/>
          <w:sz w:val="28"/>
          <w:szCs w:val="28"/>
        </w:rPr>
        <w:t xml:space="preserve">Решение подлежит опубликованию в </w:t>
      </w:r>
      <w:r>
        <w:rPr>
          <w:rFonts w:ascii="Times New Roman" w:hAnsi="Times New Roman"/>
          <w:sz w:val="28"/>
          <w:szCs w:val="28"/>
        </w:rPr>
        <w:t>общественно-политической газете</w:t>
      </w:r>
      <w:r w:rsidRPr="00D245F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Новый путь</w:t>
      </w:r>
      <w:r w:rsidRPr="00D245FC">
        <w:rPr>
          <w:rFonts w:ascii="Times New Roman" w:hAnsi="Times New Roman"/>
          <w:sz w:val="28"/>
          <w:szCs w:val="28"/>
        </w:rPr>
        <w:t xml:space="preserve">» и 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Шатковского</w:t>
      </w:r>
      <w:r w:rsidRPr="00D245FC">
        <w:rPr>
          <w:rFonts w:ascii="Times New Roman" w:hAnsi="Times New Roman"/>
          <w:sz w:val="28"/>
          <w:szCs w:val="28"/>
        </w:rPr>
        <w:t xml:space="preserve"> муниципального района Нижег</w:t>
      </w:r>
      <w:r>
        <w:rPr>
          <w:rFonts w:ascii="Times New Roman" w:hAnsi="Times New Roman"/>
          <w:sz w:val="28"/>
          <w:szCs w:val="28"/>
        </w:rPr>
        <w:t>ородской области.</w:t>
      </w:r>
    </w:p>
    <w:p w:rsidR="007C6A51" w:rsidRDefault="007C6A51" w:rsidP="003855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C6A51" w:rsidRDefault="007C6A51" w:rsidP="003855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6A51" w:rsidRDefault="007C6A51" w:rsidP="003855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6A51" w:rsidRDefault="007C6A51" w:rsidP="003855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6A51" w:rsidRPr="00B96978" w:rsidRDefault="007C6A51" w:rsidP="00B96978">
      <w:pPr>
        <w:suppressAutoHyphens/>
        <w:spacing w:after="0" w:line="100" w:lineRule="atLeast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B96978">
        <w:rPr>
          <w:rFonts w:ascii="Times New Roman" w:hAnsi="Times New Roman"/>
          <w:b/>
          <w:bCs/>
          <w:sz w:val="26"/>
          <w:szCs w:val="26"/>
          <w:lang w:eastAsia="zh-CN"/>
        </w:rPr>
        <w:t>Председатель Земского собрания</w:t>
      </w:r>
    </w:p>
    <w:p w:rsidR="007C6A51" w:rsidRPr="00B96978" w:rsidRDefault="007C6A51" w:rsidP="00B96978">
      <w:pPr>
        <w:suppressAutoHyphens/>
        <w:spacing w:after="0" w:line="100" w:lineRule="atLeast"/>
        <w:rPr>
          <w:rFonts w:ascii="Times New Roman" w:hAnsi="Times New Roman"/>
          <w:sz w:val="26"/>
          <w:szCs w:val="26"/>
          <w:lang w:eastAsia="zh-CN"/>
        </w:rPr>
      </w:pPr>
      <w:r w:rsidRPr="00B96978">
        <w:rPr>
          <w:rFonts w:ascii="Times New Roman" w:hAnsi="Times New Roman"/>
          <w:b/>
          <w:bCs/>
          <w:sz w:val="26"/>
          <w:szCs w:val="26"/>
          <w:lang w:eastAsia="zh-CN"/>
        </w:rPr>
        <w:t>Шатковского муниципального района                                                     А.И. Нестеров</w:t>
      </w:r>
    </w:p>
    <w:p w:rsidR="007C6A51" w:rsidRPr="00B96978" w:rsidRDefault="007C6A51" w:rsidP="00B96978">
      <w:pPr>
        <w:suppressAutoHyphens/>
        <w:spacing w:after="0" w:line="100" w:lineRule="atLeast"/>
        <w:rPr>
          <w:rFonts w:ascii="Times New Roman" w:hAnsi="Times New Roman"/>
          <w:sz w:val="26"/>
          <w:szCs w:val="26"/>
          <w:lang w:eastAsia="zh-CN"/>
        </w:rPr>
      </w:pPr>
    </w:p>
    <w:p w:rsidR="007C6A51" w:rsidRPr="00D245FC" w:rsidRDefault="007C6A51" w:rsidP="003855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7C6A51" w:rsidRPr="00D245FC" w:rsidSect="00F05BBF">
      <w:pgSz w:w="11906" w:h="16838"/>
      <w:pgMar w:top="899" w:right="850" w:bottom="7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BBF"/>
    <w:rsid w:val="00192120"/>
    <w:rsid w:val="001B522E"/>
    <w:rsid w:val="002A0958"/>
    <w:rsid w:val="002B4EA0"/>
    <w:rsid w:val="00385595"/>
    <w:rsid w:val="003E291A"/>
    <w:rsid w:val="00483814"/>
    <w:rsid w:val="00615257"/>
    <w:rsid w:val="006A0C63"/>
    <w:rsid w:val="007C6A51"/>
    <w:rsid w:val="007E7CBD"/>
    <w:rsid w:val="00A1751C"/>
    <w:rsid w:val="00B63C3A"/>
    <w:rsid w:val="00B96978"/>
    <w:rsid w:val="00D245FC"/>
    <w:rsid w:val="00DC6525"/>
    <w:rsid w:val="00F0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BBF"/>
    <w:pPr>
      <w:spacing w:after="200" w:line="276" w:lineRule="auto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B969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B969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5BB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47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47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47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ConsPlusNormal">
    <w:name w:val="ConsPlusNormal"/>
    <w:link w:val="ConsPlusNormal0"/>
    <w:uiPriority w:val="99"/>
    <w:rsid w:val="00F05BBF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F05BBF"/>
    <w:rPr>
      <w:rFonts w:eastAsia="Times New Roman"/>
      <w:sz w:val="28"/>
      <w:lang w:val="ru-RU" w:eastAsia="ru-RU"/>
    </w:rPr>
  </w:style>
  <w:style w:type="paragraph" w:customStyle="1" w:styleId="Eiiey">
    <w:name w:val="Eiiey"/>
    <w:basedOn w:val="Normal"/>
    <w:uiPriority w:val="99"/>
    <w:rsid w:val="00F05BBF"/>
    <w:pPr>
      <w:autoSpaceDE w:val="0"/>
      <w:autoSpaceDN w:val="0"/>
      <w:spacing w:before="240" w:after="0" w:line="240" w:lineRule="auto"/>
      <w:ind w:left="547" w:hanging="547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Heading1Char1">
    <w:name w:val="Heading 1 Char1"/>
    <w:link w:val="Heading1"/>
    <w:uiPriority w:val="99"/>
    <w:locked/>
    <w:rsid w:val="00B96978"/>
    <w:rPr>
      <w:rFonts w:ascii="Cambria" w:eastAsia="Times New Roman" w:hAnsi="Cambria"/>
      <w:b/>
      <w:kern w:val="32"/>
      <w:sz w:val="32"/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B96978"/>
    <w:rPr>
      <w:rFonts w:ascii="Cambria" w:eastAsia="Times New Roman" w:hAnsi="Cambria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196</Words>
  <Characters>1121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Викторовна Кряжева</dc:creator>
  <cp:keywords/>
  <dc:description/>
  <cp:lastModifiedBy>odin</cp:lastModifiedBy>
  <cp:revision>2</cp:revision>
  <cp:lastPrinted>2017-05-04T06:02:00Z</cp:lastPrinted>
  <dcterms:created xsi:type="dcterms:W3CDTF">2017-05-16T04:36:00Z</dcterms:created>
  <dcterms:modified xsi:type="dcterms:W3CDTF">2017-05-16T04:36:00Z</dcterms:modified>
</cp:coreProperties>
</file>