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08" w:rsidRDefault="00EC0908">
      <w:pPr>
        <w:pStyle w:val="Standard"/>
        <w:jc w:val="center"/>
      </w:pPr>
      <w:r w:rsidRPr="007C307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Графический объект1" o:spid="_x0000_i1025" type="#_x0000_t75" style="width:40.5pt;height:52.5pt;visibility:visible" filled="t">
            <v:imagedata r:id="rId7" o:title=""/>
          </v:shape>
        </w:pict>
      </w:r>
    </w:p>
    <w:p w:rsidR="00EC0908" w:rsidRDefault="00EC0908">
      <w:pPr>
        <w:pStyle w:val="Heading1"/>
        <w:tabs>
          <w:tab w:val="left" w:pos="0"/>
        </w:tabs>
        <w:spacing w:before="120"/>
      </w:pPr>
      <w:r>
        <w:t>Администрация Шатковского муниципального района Нижегородской области</w:t>
      </w:r>
    </w:p>
    <w:p w:rsidR="00EC0908" w:rsidRDefault="00EC0908">
      <w:pPr>
        <w:pStyle w:val="Heading2"/>
        <w:tabs>
          <w:tab w:val="left" w:pos="0"/>
        </w:tabs>
        <w:spacing w:before="120" w:after="240"/>
        <w:rPr>
          <w:spacing w:val="40"/>
          <w:sz w:val="40"/>
        </w:rPr>
      </w:pPr>
      <w:r>
        <w:rPr>
          <w:spacing w:val="40"/>
          <w:sz w:val="40"/>
        </w:rPr>
        <w:t>ПОСТАНОВЛЕНИЕ</w:t>
      </w:r>
      <w:r>
        <w:rPr>
          <w:spacing w:val="40"/>
          <w:sz w:val="40"/>
        </w:rPr>
        <w:tab/>
      </w:r>
    </w:p>
    <w:tbl>
      <w:tblPr>
        <w:tblW w:w="8421" w:type="dxa"/>
        <w:tblInd w:w="9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60"/>
        <w:gridCol w:w="2561"/>
        <w:gridCol w:w="1700"/>
      </w:tblGrid>
      <w:tr w:rsidR="00EC0908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41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908" w:rsidRDefault="00EC0908">
            <w:pPr>
              <w:pStyle w:val="Standard"/>
              <w:snapToGrid w:val="0"/>
            </w:pPr>
            <w:r>
              <w:t>03.02.2017</w:t>
            </w:r>
          </w:p>
        </w:tc>
        <w:tc>
          <w:tcPr>
            <w:tcW w:w="25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908" w:rsidRDefault="00EC0908">
            <w:pPr>
              <w:pStyle w:val="Standard"/>
              <w:snapToGrid w:val="0"/>
              <w:ind w:left="-8" w:right="175"/>
              <w:jc w:val="right"/>
            </w:pPr>
            <w:r>
              <w:t>№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908" w:rsidRDefault="00EC0908" w:rsidP="00561445">
            <w:pPr>
              <w:pStyle w:val="Standard"/>
              <w:tabs>
                <w:tab w:val="right" w:pos="1052"/>
              </w:tabs>
              <w:snapToGrid w:val="0"/>
              <w:ind w:left="-1242" w:right="432"/>
            </w:pPr>
            <w:r>
              <w:t>22457</w:t>
            </w:r>
            <w:r>
              <w:fldChar w:fldCharType="begin"/>
            </w:r>
            <w:r>
              <w:instrText xml:space="preserve"> FILLIN "ТекстовоеПоле2" </w:instrText>
            </w:r>
            <w:r>
              <w:fldChar w:fldCharType="end"/>
            </w:r>
            <w:r>
              <w:tab/>
              <w:t>84</w:t>
            </w:r>
          </w:p>
        </w:tc>
      </w:tr>
    </w:tbl>
    <w:p w:rsidR="00EC0908" w:rsidRDefault="00EC0908">
      <w:pPr>
        <w:pStyle w:val="Standard"/>
      </w:pPr>
    </w:p>
    <w:tbl>
      <w:tblPr>
        <w:tblW w:w="7797" w:type="dxa"/>
        <w:tblInd w:w="11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797"/>
      </w:tblGrid>
      <w:tr w:rsidR="00EC0908" w:rsidTr="00532900">
        <w:tblPrEx>
          <w:tblCellMar>
            <w:top w:w="0" w:type="dxa"/>
            <w:bottom w:w="0" w:type="dxa"/>
          </w:tblCellMar>
        </w:tblPrEx>
        <w:trPr>
          <w:trHeight w:hRule="exact" w:val="3098"/>
        </w:trPr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908" w:rsidRDefault="00EC0908" w:rsidP="00862FFC">
            <w:pPr>
              <w:pStyle w:val="Standard"/>
              <w:snapToGrid w:val="0"/>
              <w:ind w:right="-8" w:firstLine="34"/>
              <w:jc w:val="center"/>
            </w:pPr>
            <w:r w:rsidRPr="00532900">
              <w:t xml:space="preserve">О внесении изменений в </w:t>
            </w:r>
            <w:r w:rsidRPr="00532900">
              <w:rPr>
                <w:bCs/>
              </w:rPr>
              <w:t xml:space="preserve">Перечень должностей муниципальной службы администрации Шатковского муниципального района Нижегородской области, при назначении на которые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, утвержденный </w:t>
            </w:r>
            <w:r w:rsidRPr="00532900">
              <w:t xml:space="preserve">постановлением администрации Шатковского муниципального района </w:t>
            </w:r>
          </w:p>
          <w:p w:rsidR="00EC0908" w:rsidRPr="00532900" w:rsidRDefault="00EC0908" w:rsidP="00862FFC">
            <w:pPr>
              <w:pStyle w:val="Standard"/>
              <w:snapToGrid w:val="0"/>
              <w:ind w:right="-8" w:firstLine="34"/>
              <w:jc w:val="center"/>
            </w:pPr>
            <w:r w:rsidRPr="00532900">
              <w:t xml:space="preserve">от 20.06.2013 № 573 </w:t>
            </w:r>
          </w:p>
          <w:p w:rsidR="00EC0908" w:rsidRPr="002B2D8C" w:rsidRDefault="00EC0908">
            <w:pPr>
              <w:pStyle w:val="Standard"/>
              <w:snapToGrid w:val="0"/>
              <w:ind w:right="-8" w:firstLine="440"/>
              <w:jc w:val="both"/>
              <w:rPr>
                <w:sz w:val="22"/>
                <w:szCs w:val="22"/>
              </w:rPr>
            </w:pPr>
          </w:p>
          <w:p w:rsidR="00EC0908" w:rsidRPr="002B2D8C" w:rsidRDefault="00EC0908" w:rsidP="0041234E">
            <w:pPr>
              <w:pStyle w:val="Standard"/>
              <w:snapToGrid w:val="0"/>
              <w:ind w:right="-8"/>
              <w:jc w:val="both"/>
              <w:rPr>
                <w:sz w:val="22"/>
                <w:szCs w:val="22"/>
              </w:rPr>
            </w:pPr>
          </w:p>
        </w:tc>
      </w:tr>
    </w:tbl>
    <w:p w:rsidR="00EC0908" w:rsidRDefault="00EC0908" w:rsidP="00B43DEA">
      <w:pPr>
        <w:pStyle w:val="Textbody"/>
        <w:ind w:firstLine="405"/>
        <w:jc w:val="both"/>
      </w:pPr>
    </w:p>
    <w:p w:rsidR="00EC0908" w:rsidRDefault="00EC0908" w:rsidP="00BC6253">
      <w:pPr>
        <w:pStyle w:val="Textbody"/>
        <w:spacing w:line="276" w:lineRule="auto"/>
        <w:ind w:firstLine="405"/>
        <w:jc w:val="both"/>
      </w:pPr>
      <w:r>
        <w:t>В соответствии со статьей 47 Устава Шатковского муницпального района Нижегородской области:</w:t>
      </w:r>
    </w:p>
    <w:p w:rsidR="00EC0908" w:rsidRPr="002B2D8C" w:rsidRDefault="00EC0908" w:rsidP="006D2A2C">
      <w:pPr>
        <w:pStyle w:val="Textbody"/>
        <w:numPr>
          <w:ilvl w:val="0"/>
          <w:numId w:val="13"/>
        </w:numPr>
        <w:spacing w:line="276" w:lineRule="auto"/>
        <w:ind w:left="0" w:firstLine="426"/>
        <w:jc w:val="both"/>
        <w:rPr>
          <w:bCs/>
        </w:rPr>
      </w:pPr>
      <w:r w:rsidRPr="002B2D8C">
        <w:t xml:space="preserve">Внести в </w:t>
      </w:r>
      <w:r w:rsidRPr="002B2D8C">
        <w:rPr>
          <w:bCs/>
        </w:rPr>
        <w:t xml:space="preserve">Перечень должностей муниципальной службы администрации Шатковского муниципального района Нижегородской области, при назначении на которые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</w:t>
      </w:r>
      <w:r w:rsidRPr="002B2D8C">
        <w:t>постановлением администрации Шатковского муниципального района Нижегородской области от 20.06.2013 № 573 «О представлении гражданами, претендующими на замещение должностей муниципальной службы Шатковского муниципального района, и муниципальными служащими администрации Шатковского муниципального района сведений о доходах, расходах, об имуществе и обязательствах имущественного характера», следующее</w:t>
      </w:r>
      <w:r w:rsidRPr="002B2D8C">
        <w:rPr>
          <w:bCs/>
        </w:rPr>
        <w:t xml:space="preserve"> изменение: </w:t>
      </w:r>
    </w:p>
    <w:p w:rsidR="00EC0908" w:rsidRPr="000740DE" w:rsidRDefault="00EC0908" w:rsidP="000740DE">
      <w:pPr>
        <w:pStyle w:val="NoSpacing"/>
        <w:numPr>
          <w:ilvl w:val="0"/>
          <w:numId w:val="11"/>
        </w:numPr>
        <w:spacing w:line="276" w:lineRule="auto"/>
        <w:ind w:left="0"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0740DE">
        <w:rPr>
          <w:rFonts w:ascii="Times New Roman" w:hAnsi="Times New Roman" w:cs="Times New Roman"/>
          <w:sz w:val="24"/>
        </w:rPr>
        <w:t xml:space="preserve">ункт  1  раздела </w:t>
      </w:r>
      <w:r w:rsidRPr="000740DE">
        <w:rPr>
          <w:rFonts w:ascii="Times New Roman" w:hAnsi="Times New Roman" w:cs="Times New Roman"/>
          <w:sz w:val="24"/>
          <w:lang w:val="en-US"/>
        </w:rPr>
        <w:t>II</w:t>
      </w:r>
      <w:r w:rsidRPr="000740D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дополнить подпунктом 1.4. </w:t>
      </w:r>
      <w:r w:rsidRPr="000740DE">
        <w:rPr>
          <w:rFonts w:ascii="Times New Roman" w:hAnsi="Times New Roman" w:cs="Times New Roman"/>
          <w:sz w:val="24"/>
        </w:rPr>
        <w:t xml:space="preserve"> следующего содержания:</w:t>
      </w:r>
    </w:p>
    <w:p w:rsidR="00EC0908" w:rsidRPr="0041563A" w:rsidRDefault="00EC0908" w:rsidP="0041563A">
      <w:pPr>
        <w:widowControl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0740DE">
        <w:rPr>
          <w:rFonts w:ascii="Times New Roman" w:hAnsi="Times New Roman" w:cs="Times New Roman"/>
          <w:sz w:val="24"/>
        </w:rPr>
        <w:t>«</w:t>
      </w:r>
      <w:r w:rsidRPr="0041563A">
        <w:rPr>
          <w:rFonts w:ascii="Times New Roman" w:hAnsi="Times New Roman" w:cs="Times New Roman"/>
          <w:b/>
          <w:sz w:val="24"/>
        </w:rPr>
        <w:t>1.4. Сектор по взаимодействию с органами местного самоуправления городских и сельских поселений района:</w:t>
      </w:r>
    </w:p>
    <w:p w:rsidR="00EC0908" w:rsidRDefault="00EC0908" w:rsidP="000B7CCA">
      <w:pPr>
        <w:pStyle w:val="NoSpacing"/>
        <w:spacing w:line="276" w:lineRule="auto"/>
        <w:ind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Начальник сектора</w:t>
      </w:r>
    </w:p>
    <w:p w:rsidR="00EC0908" w:rsidRPr="006D2AFB" w:rsidRDefault="00EC0908" w:rsidP="000B7CCA">
      <w:pPr>
        <w:pStyle w:val="NoSpacing"/>
        <w:spacing w:line="276" w:lineRule="auto"/>
        <w:ind w:firstLine="426"/>
        <w:rPr>
          <w:rFonts w:ascii="Times New Roman" w:hAnsi="Times New Roman" w:cs="Times New Roman"/>
          <w:sz w:val="24"/>
        </w:rPr>
      </w:pPr>
      <w:r w:rsidRPr="000740DE">
        <w:rPr>
          <w:rFonts w:ascii="Times New Roman" w:hAnsi="Times New Roman" w:cs="Times New Roman"/>
          <w:sz w:val="24"/>
        </w:rPr>
        <w:t>Специалист 1 категории</w:t>
      </w:r>
      <w:r w:rsidRPr="005B349A">
        <w:rPr>
          <w:rFonts w:ascii="Times New Roman" w:hAnsi="Times New Roman" w:cs="Times New Roman"/>
          <w:sz w:val="24"/>
        </w:rPr>
        <w:t>».</w:t>
      </w:r>
    </w:p>
    <w:p w:rsidR="00EC0908" w:rsidRPr="006D2A2C" w:rsidRDefault="00EC0908" w:rsidP="000B7CCA">
      <w:pPr>
        <w:numPr>
          <w:ilvl w:val="0"/>
          <w:numId w:val="13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6D2A2C">
        <w:rPr>
          <w:rFonts w:ascii="Times New Roman" w:hAnsi="Times New Roman" w:cs="Times New Roman"/>
          <w:sz w:val="24"/>
        </w:rPr>
        <w:t>Настоящее постановление подлежит опубликованию в газете "Новый путь" и размещению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EC0908" w:rsidRDefault="00EC0908" w:rsidP="000B7CCA">
      <w:pPr>
        <w:pStyle w:val="Textbody"/>
        <w:numPr>
          <w:ilvl w:val="0"/>
          <w:numId w:val="13"/>
        </w:numPr>
        <w:spacing w:line="276" w:lineRule="auto"/>
        <w:ind w:left="0" w:firstLine="284"/>
        <w:jc w:val="both"/>
      </w:pPr>
      <w:r w:rsidRPr="0077277F">
        <w:t>Контроль за исполнением настоящего постановления оставляю за собой.</w:t>
      </w:r>
    </w:p>
    <w:p w:rsidR="00EC0908" w:rsidRDefault="00EC0908" w:rsidP="000B7CCA">
      <w:pPr>
        <w:pStyle w:val="Standard"/>
        <w:spacing w:line="276" w:lineRule="auto"/>
      </w:pPr>
    </w:p>
    <w:p w:rsidR="00EC0908" w:rsidRDefault="00EC0908" w:rsidP="00BC6253">
      <w:pPr>
        <w:pStyle w:val="Standard"/>
        <w:spacing w:line="276" w:lineRule="auto"/>
      </w:pPr>
      <w:r>
        <w:t>Глава  администрации</w:t>
      </w:r>
    </w:p>
    <w:p w:rsidR="00EC0908" w:rsidRDefault="00EC0908" w:rsidP="00BC6253">
      <w:pPr>
        <w:pStyle w:val="Standard"/>
        <w:spacing w:line="276" w:lineRule="auto"/>
      </w:pPr>
      <w:r>
        <w:t>Шатковского муниципального  района                                                                           М.Н. Межевов</w:t>
      </w:r>
    </w:p>
    <w:tbl>
      <w:tblPr>
        <w:tblW w:w="7797" w:type="dxa"/>
        <w:tblInd w:w="11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797"/>
      </w:tblGrid>
      <w:tr w:rsidR="00EC0908" w:rsidTr="006D2A2C">
        <w:tblPrEx>
          <w:tblCellMar>
            <w:top w:w="0" w:type="dxa"/>
            <w:bottom w:w="0" w:type="dxa"/>
          </w:tblCellMar>
        </w:tblPrEx>
        <w:trPr>
          <w:trHeight w:hRule="exact" w:val="6100"/>
        </w:trPr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</w:p>
          <w:p w:rsidR="00EC0908" w:rsidRDefault="00EC0908" w:rsidP="00231165">
            <w:pPr>
              <w:pStyle w:val="Standard"/>
              <w:snapToGrid w:val="0"/>
              <w:ind w:right="-8" w:firstLine="34"/>
              <w:jc w:val="center"/>
            </w:pPr>
            <w:r w:rsidRPr="00532900">
              <w:t xml:space="preserve">О внесении изменений в </w:t>
            </w:r>
            <w:r w:rsidRPr="00532900">
              <w:rPr>
                <w:bCs/>
              </w:rPr>
              <w:t xml:space="preserve">Перечень должностей муниципальной службы администрации Шатковского муниципального района Нижегородской области, при назначении на которые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, утвержденный </w:t>
            </w:r>
            <w:r w:rsidRPr="00532900">
              <w:t xml:space="preserve">постановлением администрации Шатковского муниципального района </w:t>
            </w:r>
          </w:p>
          <w:p w:rsidR="00EC0908" w:rsidRPr="00532900" w:rsidRDefault="00EC0908" w:rsidP="00231165">
            <w:pPr>
              <w:pStyle w:val="Standard"/>
              <w:snapToGrid w:val="0"/>
              <w:ind w:right="-8" w:firstLine="34"/>
              <w:jc w:val="center"/>
            </w:pPr>
            <w:r w:rsidRPr="00532900">
              <w:t xml:space="preserve">от 20.06.2013 № 573 </w:t>
            </w:r>
          </w:p>
          <w:p w:rsidR="00EC0908" w:rsidRPr="002B2D8C" w:rsidRDefault="00EC0908" w:rsidP="00231165">
            <w:pPr>
              <w:pStyle w:val="Standard"/>
              <w:snapToGrid w:val="0"/>
              <w:ind w:right="-8" w:firstLine="440"/>
              <w:jc w:val="both"/>
              <w:rPr>
                <w:sz w:val="22"/>
                <w:szCs w:val="22"/>
              </w:rPr>
            </w:pPr>
          </w:p>
          <w:p w:rsidR="00EC0908" w:rsidRPr="002B2D8C" w:rsidRDefault="00EC0908" w:rsidP="00231165">
            <w:pPr>
              <w:pStyle w:val="Standard"/>
              <w:snapToGrid w:val="0"/>
              <w:ind w:right="-8"/>
              <w:jc w:val="both"/>
              <w:rPr>
                <w:sz w:val="22"/>
                <w:szCs w:val="22"/>
              </w:rPr>
            </w:pPr>
          </w:p>
        </w:tc>
      </w:tr>
    </w:tbl>
    <w:p w:rsidR="00EC0908" w:rsidRDefault="00EC0908" w:rsidP="006D2A2C">
      <w:pPr>
        <w:pStyle w:val="Textbody"/>
        <w:ind w:firstLine="405"/>
        <w:jc w:val="both"/>
      </w:pPr>
    </w:p>
    <w:p w:rsidR="00EC0908" w:rsidRDefault="00EC0908" w:rsidP="006D2A2C">
      <w:pPr>
        <w:pStyle w:val="Textbody"/>
        <w:spacing w:line="276" w:lineRule="auto"/>
        <w:ind w:firstLine="405"/>
        <w:jc w:val="both"/>
      </w:pPr>
      <w:r>
        <w:t>В соответствии со статьей 47 Устава Шатковского муницпального района Нижегородской области:</w:t>
      </w:r>
    </w:p>
    <w:p w:rsidR="00EC0908" w:rsidRPr="002B2D8C" w:rsidRDefault="00EC0908" w:rsidP="006D2A2C">
      <w:pPr>
        <w:pStyle w:val="Textbody"/>
        <w:numPr>
          <w:ilvl w:val="0"/>
          <w:numId w:val="14"/>
        </w:numPr>
        <w:spacing w:line="276" w:lineRule="auto"/>
        <w:ind w:left="0" w:firstLine="405"/>
        <w:jc w:val="both"/>
        <w:rPr>
          <w:bCs/>
        </w:rPr>
      </w:pPr>
      <w:r w:rsidRPr="002B2D8C">
        <w:t xml:space="preserve">Внести в </w:t>
      </w:r>
      <w:r w:rsidRPr="002B2D8C">
        <w:rPr>
          <w:bCs/>
        </w:rPr>
        <w:t xml:space="preserve">Перечень должностей муниципальной службы администрации Шатковского муниципального района Нижегородской области, при назначении на которые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</w:t>
      </w:r>
      <w:r w:rsidRPr="002B2D8C">
        <w:t>постановлением администрации Шатковского муниципального района Нижегородской области от 20.06.2013 № 573 «О представлении гражданами, претендующими на замещение должностей муниципальной службы Шатковского муниципального района, и муниципальными служащими администрации Шатковского муниципального района сведений о доходах, расходах, об имуществе и обязательствах имущественного характера», следующее</w:t>
      </w:r>
      <w:r w:rsidRPr="002B2D8C">
        <w:rPr>
          <w:bCs/>
        </w:rPr>
        <w:t xml:space="preserve"> изменение: </w:t>
      </w:r>
    </w:p>
    <w:p w:rsidR="00EC0908" w:rsidRDefault="00EC0908" w:rsidP="0079753B">
      <w:pPr>
        <w:pStyle w:val="Textbody"/>
        <w:numPr>
          <w:ilvl w:val="0"/>
          <w:numId w:val="16"/>
        </w:numPr>
        <w:jc w:val="both"/>
      </w:pPr>
      <w:r>
        <w:t>Пункт  1  раздела II дополнить подпунктом 1.4.  следующего содержания:</w:t>
      </w:r>
    </w:p>
    <w:p w:rsidR="00EC0908" w:rsidRPr="0079753B" w:rsidRDefault="00EC0908" w:rsidP="0079753B">
      <w:pPr>
        <w:pStyle w:val="Textbody"/>
        <w:ind w:left="142"/>
        <w:jc w:val="both"/>
        <w:rPr>
          <w:b/>
        </w:rPr>
      </w:pPr>
      <w:r>
        <w:t>«</w:t>
      </w:r>
      <w:r w:rsidRPr="0079753B">
        <w:rPr>
          <w:b/>
        </w:rPr>
        <w:t>1.4. Сектор по взаимодействию с органами местного самоуправления городских и сельских поселений района:</w:t>
      </w:r>
    </w:p>
    <w:p w:rsidR="00EC0908" w:rsidRDefault="00EC0908" w:rsidP="0079753B">
      <w:pPr>
        <w:pStyle w:val="Textbody"/>
        <w:ind w:left="142"/>
        <w:jc w:val="both"/>
      </w:pPr>
      <w:r>
        <w:t>Начальник сектора</w:t>
      </w:r>
    </w:p>
    <w:p w:rsidR="00EC0908" w:rsidRDefault="00EC0908" w:rsidP="0079753B">
      <w:pPr>
        <w:pStyle w:val="Textbody"/>
        <w:ind w:left="142"/>
        <w:jc w:val="both"/>
      </w:pPr>
      <w:r>
        <w:t>Специалист 1 категории».</w:t>
      </w:r>
    </w:p>
    <w:p w:rsidR="00EC0908" w:rsidRDefault="00EC0908" w:rsidP="006D2A2C">
      <w:pPr>
        <w:pStyle w:val="Textbody"/>
        <w:numPr>
          <w:ilvl w:val="0"/>
          <w:numId w:val="14"/>
        </w:numPr>
        <w:ind w:left="0" w:firstLine="142"/>
        <w:jc w:val="both"/>
      </w:pPr>
      <w:r w:rsidRPr="006D2A2C">
        <w:t>Настоящее постановление подлежит опубликованию в газете "Новый путь" и размещению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EC0908" w:rsidRDefault="00EC0908" w:rsidP="006D2A2C">
      <w:pPr>
        <w:pStyle w:val="Textbody"/>
        <w:numPr>
          <w:ilvl w:val="0"/>
          <w:numId w:val="14"/>
        </w:numPr>
        <w:ind w:left="0" w:firstLine="142"/>
        <w:jc w:val="both"/>
      </w:pPr>
      <w:r w:rsidRPr="0077277F">
        <w:t>Контроль за исполнением настоящего постановления оставляю за собой.</w:t>
      </w:r>
    </w:p>
    <w:p w:rsidR="00EC0908" w:rsidRDefault="00EC0908" w:rsidP="006D2A2C">
      <w:pPr>
        <w:pStyle w:val="Standard"/>
        <w:spacing w:line="276" w:lineRule="auto"/>
      </w:pPr>
    </w:p>
    <w:p w:rsidR="00EC0908" w:rsidRDefault="00EC0908" w:rsidP="006D2A2C">
      <w:pPr>
        <w:pStyle w:val="Standard"/>
        <w:spacing w:line="276" w:lineRule="auto"/>
      </w:pPr>
      <w:r>
        <w:t>Глава  администрации</w:t>
      </w:r>
    </w:p>
    <w:p w:rsidR="00EC0908" w:rsidRDefault="00EC0908" w:rsidP="006D2A2C">
      <w:pPr>
        <w:pStyle w:val="Standard"/>
        <w:spacing w:line="276" w:lineRule="auto"/>
      </w:pPr>
      <w:r>
        <w:t>Шатковского муниципального  района                                                                           М.Н. Межевов</w:t>
      </w:r>
    </w:p>
    <w:p w:rsidR="00EC0908" w:rsidRDefault="00EC0908" w:rsidP="00BC6253">
      <w:pPr>
        <w:pStyle w:val="Standard"/>
        <w:spacing w:line="276" w:lineRule="auto"/>
      </w:pPr>
    </w:p>
    <w:p w:rsidR="00EC0908" w:rsidRDefault="00EC0908" w:rsidP="00BC6253">
      <w:pPr>
        <w:pStyle w:val="Standard"/>
        <w:spacing w:line="276" w:lineRule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p w:rsidR="00EC0908" w:rsidRDefault="00EC0908">
      <w:pPr>
        <w:widowControl/>
        <w:suppressAutoHyphens w:val="0"/>
        <w:autoSpaceDE w:val="0"/>
        <w:jc w:val="right"/>
        <w:textAlignment w:val="auto"/>
      </w:pPr>
    </w:p>
    <w:sectPr w:rsidR="00EC0908" w:rsidSect="00EC0908">
      <w:pgSz w:w="11905" w:h="16837"/>
      <w:pgMar w:top="360" w:right="565" w:bottom="28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08" w:rsidRDefault="00EC0908">
      <w:r>
        <w:separator/>
      </w:r>
    </w:p>
  </w:endnote>
  <w:endnote w:type="continuationSeparator" w:id="0">
    <w:p w:rsidR="00EC0908" w:rsidRDefault="00EC0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08" w:rsidRDefault="00EC0908">
      <w:r>
        <w:rPr>
          <w:color w:val="000000"/>
        </w:rPr>
        <w:separator/>
      </w:r>
    </w:p>
  </w:footnote>
  <w:footnote w:type="continuationSeparator" w:id="0">
    <w:p w:rsidR="00EC0908" w:rsidRDefault="00EC0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2486"/>
    <w:multiLevelType w:val="hybridMultilevel"/>
    <w:tmpl w:val="1B60AB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0A840C0"/>
    <w:multiLevelType w:val="hybridMultilevel"/>
    <w:tmpl w:val="38AA33AC"/>
    <w:lvl w:ilvl="0" w:tplc="58FACEC0">
      <w:start w:val="1"/>
      <w:numFmt w:val="decimal"/>
      <w:lvlText w:val="%1)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2">
    <w:nsid w:val="12667FBE"/>
    <w:multiLevelType w:val="hybridMultilevel"/>
    <w:tmpl w:val="51EC2B72"/>
    <w:lvl w:ilvl="0" w:tplc="30C42ADA">
      <w:start w:val="1"/>
      <w:numFmt w:val="decimal"/>
      <w:lvlText w:val="%1."/>
      <w:lvlJc w:val="left"/>
      <w:pPr>
        <w:ind w:left="8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3">
    <w:nsid w:val="1D520952"/>
    <w:multiLevelType w:val="hybridMultilevel"/>
    <w:tmpl w:val="6B7CCD58"/>
    <w:lvl w:ilvl="0" w:tplc="381613BE">
      <w:start w:val="1"/>
      <w:numFmt w:val="decimal"/>
      <w:lvlText w:val="%1."/>
      <w:lvlJc w:val="left"/>
      <w:pPr>
        <w:ind w:left="765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4">
    <w:nsid w:val="21E20E7F"/>
    <w:multiLevelType w:val="multilevel"/>
    <w:tmpl w:val="ACACC71A"/>
    <w:lvl w:ilvl="0">
      <w:start w:val="1"/>
      <w:numFmt w:val="decimal"/>
      <w:lvlText w:val="%1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>
    <w:nsid w:val="2F894EBD"/>
    <w:multiLevelType w:val="hybridMultilevel"/>
    <w:tmpl w:val="18641094"/>
    <w:lvl w:ilvl="0" w:tplc="B896EFE0">
      <w:start w:val="1"/>
      <w:numFmt w:val="decimal"/>
      <w:lvlText w:val="%1."/>
      <w:lvlJc w:val="left"/>
      <w:pPr>
        <w:ind w:left="704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9884700"/>
    <w:multiLevelType w:val="multilevel"/>
    <w:tmpl w:val="2070E01A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>
    <w:nsid w:val="442570E0"/>
    <w:multiLevelType w:val="hybridMultilevel"/>
    <w:tmpl w:val="725241AA"/>
    <w:lvl w:ilvl="0" w:tplc="2970164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4EEB50F3"/>
    <w:multiLevelType w:val="multilevel"/>
    <w:tmpl w:val="5C48A940"/>
    <w:styleLink w:val="WW8Num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>
    <w:nsid w:val="534C600A"/>
    <w:multiLevelType w:val="multilevel"/>
    <w:tmpl w:val="336C19BE"/>
    <w:styleLink w:val="WW8Num4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">
    <w:nsid w:val="5C79641B"/>
    <w:multiLevelType w:val="hybridMultilevel"/>
    <w:tmpl w:val="1150A656"/>
    <w:lvl w:ilvl="0" w:tplc="C64CE97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1">
    <w:nsid w:val="5C9179D4"/>
    <w:multiLevelType w:val="hybridMultilevel"/>
    <w:tmpl w:val="9A1247C8"/>
    <w:lvl w:ilvl="0" w:tplc="9E6AC66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664D57BF"/>
    <w:multiLevelType w:val="hybridMultilevel"/>
    <w:tmpl w:val="02BC2B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E92FDF"/>
    <w:multiLevelType w:val="hybridMultilevel"/>
    <w:tmpl w:val="63E26F74"/>
    <w:lvl w:ilvl="0" w:tplc="3B98A660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753A7DBD"/>
    <w:multiLevelType w:val="multilevel"/>
    <w:tmpl w:val="316A0E6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7D073E79"/>
    <w:multiLevelType w:val="multilevel"/>
    <w:tmpl w:val="C9A20A48"/>
    <w:styleLink w:val="WW8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4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9"/>
  </w:num>
  <w:num w:numId="5">
    <w:abstractNumId w:val="4"/>
  </w:num>
  <w:num w:numId="6">
    <w:abstractNumId w:val="14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12"/>
  </w:num>
  <w:num w:numId="12">
    <w:abstractNumId w:val="0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770"/>
    <w:rsid w:val="000740DE"/>
    <w:rsid w:val="000B3038"/>
    <w:rsid w:val="000B7CCA"/>
    <w:rsid w:val="000D5E40"/>
    <w:rsid w:val="000F1B3A"/>
    <w:rsid w:val="00100D2F"/>
    <w:rsid w:val="00106042"/>
    <w:rsid w:val="001062FD"/>
    <w:rsid w:val="0011625C"/>
    <w:rsid w:val="001C26BE"/>
    <w:rsid w:val="00231165"/>
    <w:rsid w:val="002B2D8C"/>
    <w:rsid w:val="00392F3A"/>
    <w:rsid w:val="0039705B"/>
    <w:rsid w:val="003B1611"/>
    <w:rsid w:val="003C0661"/>
    <w:rsid w:val="003C7932"/>
    <w:rsid w:val="0041234E"/>
    <w:rsid w:val="0041563A"/>
    <w:rsid w:val="00480DAA"/>
    <w:rsid w:val="0049126E"/>
    <w:rsid w:val="00532900"/>
    <w:rsid w:val="00560CFD"/>
    <w:rsid w:val="00561445"/>
    <w:rsid w:val="005B349A"/>
    <w:rsid w:val="005C0DAF"/>
    <w:rsid w:val="00606446"/>
    <w:rsid w:val="00631D12"/>
    <w:rsid w:val="00641221"/>
    <w:rsid w:val="00641DB6"/>
    <w:rsid w:val="006B3C61"/>
    <w:rsid w:val="006D2A2C"/>
    <w:rsid w:val="006D2AFB"/>
    <w:rsid w:val="006F33C4"/>
    <w:rsid w:val="00743092"/>
    <w:rsid w:val="00755770"/>
    <w:rsid w:val="00764E13"/>
    <w:rsid w:val="0077277F"/>
    <w:rsid w:val="007767D5"/>
    <w:rsid w:val="0079753B"/>
    <w:rsid w:val="007C3072"/>
    <w:rsid w:val="00804DA1"/>
    <w:rsid w:val="00862FFC"/>
    <w:rsid w:val="008B6980"/>
    <w:rsid w:val="00992BD4"/>
    <w:rsid w:val="009C275F"/>
    <w:rsid w:val="009D6895"/>
    <w:rsid w:val="009D7A08"/>
    <w:rsid w:val="00A501B0"/>
    <w:rsid w:val="00A935D4"/>
    <w:rsid w:val="00AB5B1C"/>
    <w:rsid w:val="00AE2D68"/>
    <w:rsid w:val="00AF76F9"/>
    <w:rsid w:val="00B16513"/>
    <w:rsid w:val="00B2247E"/>
    <w:rsid w:val="00B43DEA"/>
    <w:rsid w:val="00B64ACC"/>
    <w:rsid w:val="00BC6253"/>
    <w:rsid w:val="00BD0737"/>
    <w:rsid w:val="00BD077C"/>
    <w:rsid w:val="00BD16E5"/>
    <w:rsid w:val="00C45302"/>
    <w:rsid w:val="00C60475"/>
    <w:rsid w:val="00C75D6F"/>
    <w:rsid w:val="00CB6DE0"/>
    <w:rsid w:val="00D622B0"/>
    <w:rsid w:val="00D87D2F"/>
    <w:rsid w:val="00EA2CD6"/>
    <w:rsid w:val="00EC0908"/>
    <w:rsid w:val="00F34F0A"/>
    <w:rsid w:val="00F4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 Unicode MS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rFonts w:cs="Tahoma"/>
      <w:kern w:val="3"/>
      <w:sz w:val="21"/>
      <w:szCs w:val="24"/>
    </w:rPr>
  </w:style>
  <w:style w:type="paragraph" w:styleId="Heading1">
    <w:name w:val="heading 1"/>
    <w:basedOn w:val="Standard"/>
    <w:next w:val="Standard"/>
    <w:link w:val="Heading1Char1"/>
    <w:uiPriority w:val="99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Standard"/>
    <w:next w:val="Standard"/>
    <w:link w:val="Heading2Char1"/>
    <w:uiPriority w:val="99"/>
    <w:qFormat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B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B38"/>
    <w:rPr>
      <w:rFonts w:asciiTheme="majorHAnsi" w:eastAsiaTheme="majorEastAsia" w:hAnsiTheme="majorHAnsi" w:cstheme="majorBidi"/>
      <w:b/>
      <w:bCs/>
      <w:i/>
      <w:iCs/>
      <w:kern w:val="3"/>
      <w:sz w:val="28"/>
      <w:szCs w:val="28"/>
    </w:rPr>
  </w:style>
  <w:style w:type="character" w:customStyle="1" w:styleId="Heading1Char1">
    <w:name w:val="Heading 1 Char1"/>
    <w:basedOn w:val="DefaultParagraphFont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Pr>
      <w:rFonts w:ascii="Cambria" w:eastAsia="Times New Roman" w:hAnsi="Cambria" w:cs="Times New Roman"/>
      <w:b/>
      <w:bCs/>
      <w:i/>
      <w:iCs/>
      <w:kern w:val="3"/>
      <w:sz w:val="28"/>
      <w:szCs w:val="28"/>
    </w:rPr>
  </w:style>
  <w:style w:type="paragraph" w:customStyle="1" w:styleId="Standard">
    <w:name w:val="Standard"/>
    <w:uiPriority w:val="99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styleId="Title">
    <w:name w:val="Title"/>
    <w:basedOn w:val="Standard"/>
    <w:next w:val="Textbody"/>
    <w:link w:val="TitleChar1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74B3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List">
    <w:name w:val="List"/>
    <w:basedOn w:val="Textbody"/>
    <w:uiPriority w:val="99"/>
    <w:rPr>
      <w:rFonts w:ascii="Arial" w:hAnsi="Arial" w:cs="Tahoma"/>
    </w:rPr>
  </w:style>
  <w:style w:type="paragraph" w:styleId="Caption">
    <w:name w:val="caption"/>
    <w:basedOn w:val="Standard"/>
    <w:uiPriority w:val="99"/>
    <w:qFormat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uiPriority w:val="99"/>
    <w:pPr>
      <w:suppressLineNumbers/>
    </w:pPr>
    <w:rPr>
      <w:rFonts w:ascii="Arial" w:hAnsi="Arial" w:cs="Tahoma"/>
    </w:rPr>
  </w:style>
  <w:style w:type="paragraph" w:customStyle="1" w:styleId="1">
    <w:name w:val="Название1"/>
    <w:basedOn w:val="Standard"/>
    <w:uiPriority w:val="9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0">
    <w:name w:val="Указатель1"/>
    <w:basedOn w:val="Standard"/>
    <w:uiPriority w:val="99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Standard"/>
    <w:uiPriority w:val="99"/>
    <w:pPr>
      <w:jc w:val="both"/>
    </w:pPr>
    <w:rPr>
      <w:sz w:val="28"/>
      <w:szCs w:val="20"/>
    </w:rPr>
  </w:style>
  <w:style w:type="paragraph" w:styleId="Header">
    <w:name w:val="header"/>
    <w:basedOn w:val="Standard"/>
    <w:link w:val="HeaderChar1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B38"/>
    <w:rPr>
      <w:rFonts w:cs="Tahoma"/>
      <w:kern w:val="3"/>
      <w:sz w:val="21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ConsPlusNormal">
    <w:name w:val="ConsPlusNormal"/>
    <w:next w:val="Standard"/>
    <w:uiPriority w:val="99"/>
    <w:pPr>
      <w:widowControl w:val="0"/>
      <w:suppressAutoHyphens/>
      <w:autoSpaceDN w:val="0"/>
      <w:ind w:firstLine="720"/>
      <w:textAlignment w:val="baseline"/>
    </w:pPr>
    <w:rPr>
      <w:rFonts w:cs="Arial"/>
      <w:kern w:val="3"/>
      <w:sz w:val="20"/>
      <w:szCs w:val="20"/>
    </w:rPr>
  </w:style>
  <w:style w:type="paragraph" w:customStyle="1" w:styleId="ConsPlusTitle">
    <w:name w:val="ConsPlusTitle"/>
    <w:basedOn w:val="Standard"/>
    <w:next w:val="ConsPlusNormal"/>
    <w:uiPriority w:val="99"/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basedOn w:val="Standard"/>
    <w:next w:val="ConsPlusNormal"/>
    <w:uiPriority w:val="99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11">
    <w:name w:val="Основной шрифт абзаца1"/>
    <w:uiPriority w:val="99"/>
  </w:style>
  <w:style w:type="character" w:customStyle="1" w:styleId="NumberingSymbols">
    <w:name w:val="Numbering Symbols"/>
    <w:uiPriority w:val="99"/>
  </w:style>
  <w:style w:type="paragraph" w:styleId="BalloonText">
    <w:name w:val="Balloon Text"/>
    <w:basedOn w:val="Normal"/>
    <w:link w:val="BalloonTextChar1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B38"/>
    <w:rPr>
      <w:rFonts w:ascii="Times New Roman" w:hAnsi="Times New Roman" w:cs="Tahoma"/>
      <w:kern w:val="3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6D2AFB"/>
    <w:pPr>
      <w:widowControl w:val="0"/>
      <w:suppressAutoHyphens/>
      <w:autoSpaceDN w:val="0"/>
      <w:textAlignment w:val="baseline"/>
    </w:pPr>
    <w:rPr>
      <w:rFonts w:cs="Tahoma"/>
      <w:kern w:val="3"/>
      <w:sz w:val="21"/>
      <w:szCs w:val="24"/>
    </w:rPr>
  </w:style>
  <w:style w:type="numbering" w:customStyle="1" w:styleId="WW8Num2">
    <w:name w:val="WW8Num2"/>
    <w:rsid w:val="00E74B38"/>
    <w:pPr>
      <w:numPr>
        <w:numId w:val="2"/>
      </w:numPr>
    </w:pPr>
  </w:style>
  <w:style w:type="numbering" w:customStyle="1" w:styleId="WW8Num1">
    <w:name w:val="WW8Num1"/>
    <w:rsid w:val="00E74B38"/>
    <w:pPr>
      <w:numPr>
        <w:numId w:val="1"/>
      </w:numPr>
    </w:pPr>
  </w:style>
  <w:style w:type="numbering" w:customStyle="1" w:styleId="WW8Num4">
    <w:name w:val="WW8Num4"/>
    <w:rsid w:val="00E74B38"/>
    <w:pPr>
      <w:numPr>
        <w:numId w:val="4"/>
      </w:numPr>
    </w:pPr>
  </w:style>
  <w:style w:type="numbering" w:customStyle="1" w:styleId="WW8Num3">
    <w:name w:val="WW8Num3"/>
    <w:rsid w:val="00E74B38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3902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larina</dc:creator>
  <cp:keywords/>
  <dc:description/>
  <cp:lastModifiedBy>odin</cp:lastModifiedBy>
  <cp:revision>2</cp:revision>
  <cp:lastPrinted>2017-02-03T07:05:00Z</cp:lastPrinted>
  <dcterms:created xsi:type="dcterms:W3CDTF">2017-02-06T10:55:00Z</dcterms:created>
  <dcterms:modified xsi:type="dcterms:W3CDTF">2017-02-06T10:55:00Z</dcterms:modified>
</cp:coreProperties>
</file>